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501" w:rsidRDefault="00993501" w:rsidP="002516EC">
      <w:pPr>
        <w:spacing w:after="0" w:line="240" w:lineRule="auto"/>
        <w:rPr>
          <w:rFonts w:ascii="Tahoma" w:hAnsi="Tahoma" w:cs="Tahoma"/>
          <w:color w:val="44546A"/>
          <w:sz w:val="18"/>
        </w:rPr>
      </w:pPr>
      <w:bookmarkStart w:id="0" w:name="_GoBack"/>
      <w:bookmarkEnd w:id="0"/>
      <w:r w:rsidRPr="002516EC">
        <w:rPr>
          <w:rFonts w:ascii="Tahoma" w:hAnsi="Tahoma" w:cs="Tahoma"/>
          <w:color w:val="44546A"/>
          <w:sz w:val="30"/>
        </w:rPr>
        <w:t>December Calendar</w:t>
      </w:r>
      <w:r>
        <w:rPr>
          <w:rFonts w:ascii="Tahoma" w:hAnsi="Tahoma" w:cs="Tahoma"/>
          <w:color w:val="44546A"/>
          <w:sz w:val="30"/>
        </w:rPr>
        <w:br/>
      </w:r>
      <w:r w:rsidRPr="002516EC">
        <w:rPr>
          <w:rFonts w:ascii="Tahoma" w:hAnsi="Tahoma" w:cs="Tahoma"/>
          <w:color w:val="4672A8"/>
          <w:sz w:val="18"/>
        </w:rPr>
        <w:t>This Calendar template is blank, printable, and editable.  Courtesy of WinCalendar.com</w:t>
      </w:r>
      <w:r>
        <w:rPr>
          <w:rFonts w:ascii="Tahoma" w:hAnsi="Tahoma" w:cs="Tahoma"/>
          <w:color w:val="4672A8"/>
          <w:sz w:val="18"/>
        </w:rPr>
        <w:br/>
      </w:r>
    </w:p>
    <w:p w:rsidR="00993501" w:rsidRDefault="00993501" w:rsidP="002516EC">
      <w:pPr>
        <w:spacing w:after="0" w:line="240" w:lineRule="auto"/>
        <w:rPr>
          <w:rFonts w:ascii="Tahoma" w:hAnsi="Tahoma" w:cs="Tahoma"/>
          <w:color w:val="44546A"/>
          <w:sz w:val="18"/>
        </w:rPr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/>
      </w:tblPr>
      <w:tblGrid>
        <w:gridCol w:w="1428"/>
        <w:gridCol w:w="1427"/>
        <w:gridCol w:w="1429"/>
        <w:gridCol w:w="1427"/>
        <w:gridCol w:w="1429"/>
        <w:gridCol w:w="1427"/>
        <w:gridCol w:w="1427"/>
      </w:tblGrid>
      <w:tr w:rsidR="00993501" w:rsidRPr="00173222" w:rsidTr="002516EC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  <w:r w:rsidRPr="00173222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4" w:tooltip="November 2016" w:history="1">
              <w:r w:rsidRPr="00173222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November</w:t>
              </w:r>
            </w:hyperlink>
          </w:p>
        </w:tc>
        <w:tc>
          <w:tcPr>
            <w:tcW w:w="3572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173222">
              <w:rPr>
                <w:rFonts w:ascii="Arial" w:hAnsi="Arial" w:cs="Arial"/>
                <w:b/>
                <w:color w:val="FFFFFF"/>
                <w:sz w:val="28"/>
              </w:rPr>
              <w:t>December  2016</w:t>
            </w:r>
          </w:p>
        </w:tc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5" w:tooltip="January 2017" w:history="1">
              <w:r w:rsidRPr="00173222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January</w:t>
              </w:r>
            </w:hyperlink>
            <w:r w:rsidRPr="00173222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993501" w:rsidRPr="00173222" w:rsidTr="002516E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993501" w:rsidRPr="00173222" w:rsidRDefault="00993501" w:rsidP="002516EC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 w:rsidRPr="00173222"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993501" w:rsidRPr="009F1249" w:rsidTr="002516EC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CalendarNumbers"/>
                <w:rFonts w:ascii="Tahoma" w:hAnsi="Tahoma" w:cs="Tahoma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CalendarNumbers"/>
                <w:rFonts w:ascii="Tahoma" w:hAnsi="Tahoma" w:cs="Tahoma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CalendarNumbers"/>
                <w:rFonts w:ascii="Tahoma" w:hAnsi="Tahoma" w:cs="Tahoma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CalendarNumbers"/>
                <w:rFonts w:ascii="Tahoma" w:hAnsi="Tahoma" w:cs="Tahoma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>Jesse Tree verses:  Is. 11:1-2, 10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>Ornament:  Stump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Calendar of Kisses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 xml:space="preserve">Angel:  </w:t>
            </w:r>
            <w:r>
              <w:rPr>
                <w:rStyle w:val="WinCalendarBLANKCELLSTYLE2"/>
                <w:rFonts w:ascii="Tahoma" w:hAnsi="Tahoma" w:cs="Tahoma"/>
                <w:szCs w:val="16"/>
              </w:rPr>
              <w:t>Shop for Ugandan Children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>Gen. 1:1-5, 16-27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 xml:space="preserve">Ornament: </w:t>
            </w:r>
            <w:r>
              <w:rPr>
                <w:rStyle w:val="WinCalendarBLANKCELLSTYLE2"/>
                <w:rFonts w:ascii="Tahoma" w:hAnsi="Tahoma" w:cs="Tahoma"/>
                <w:szCs w:val="16"/>
              </w:rPr>
              <w:t>World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Animal Christmas Tree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Good Luck with Piano Recital</w:t>
            </w: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 xml:space="preserve"> 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3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Gen. 3:6-9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Fruit/Tree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Lights on the Christmas Tree Story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Live Nativity</w:t>
            </w:r>
          </w:p>
        </w:tc>
      </w:tr>
      <w:tr w:rsidR="00993501" w:rsidRPr="009F1249" w:rsidTr="002516EC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4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 Gen. 6:5-8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Ornament:  </w:t>
            </w:r>
            <w:smartTag w:uri="urn:schemas-microsoft-com:office:smarttags" w:element="place">
              <w:smartTag w:uri="urn:schemas-microsoft-com:office:smarttags" w:element="State">
                <w:r>
                  <w:rPr>
                    <w:rStyle w:val="WinCalendarBLANKCELLSTYLE2"/>
                    <w:rFonts w:ascii="Tahoma" w:hAnsi="Tahoma" w:cs="Tahoma"/>
                    <w:szCs w:val="16"/>
                  </w:rPr>
                  <w:t>Ark</w:t>
                </w:r>
              </w:smartTag>
            </w:smartTag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Star Ornaments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Send Missionary Thank You’s &amp; Read Christmas Angel story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5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Gen. 12:1-4, 7</w:t>
            </w:r>
          </w:p>
          <w:p w:rsidR="00993501" w:rsidRDefault="00993501" w:rsidP="001731B6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Camel/Tent</w:t>
            </w:r>
          </w:p>
          <w:p w:rsidR="00993501" w:rsidRDefault="00993501" w:rsidP="001731B6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Candy Cane Story</w:t>
            </w:r>
          </w:p>
          <w:p w:rsidR="00993501" w:rsidRPr="009F1249" w:rsidRDefault="00993501" w:rsidP="001731B6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Donate Toys</w:t>
            </w: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6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Gen. 21:1-7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Sandals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Angel Craft-My Little Angel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Gift Postal Worker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Gen. 22:1-2, 6, 11-14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Ram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Christmas Cards: Hug Cards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Thank Wednesday Teachers</w:t>
            </w: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8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Gen. 28:12-16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Ladder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Invisible Angel-Coins on Vending Machines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Angel:  Give Hot </w:t>
            </w:r>
            <w:smartTag w:uri="urn:schemas-microsoft-com:office:smarttags" w:element="City">
              <w:r>
                <w:rPr>
                  <w:rStyle w:val="WinCalendarBLANKCELLSTYLE2"/>
                  <w:rFonts w:ascii="Tahoma" w:hAnsi="Tahoma" w:cs="Tahoma"/>
                  <w:szCs w:val="16"/>
                </w:rPr>
                <w:t>Cocoa</w:t>
              </w:r>
            </w:smartTag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 to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rStyle w:val="WinCalendarBLANKCELLSTYLE2"/>
                    <w:rFonts w:ascii="Tahoma" w:hAnsi="Tahoma" w:cs="Tahoma"/>
                    <w:szCs w:val="16"/>
                  </w:rPr>
                  <w:t>Bell</w:t>
                </w:r>
              </w:smartTag>
            </w:smartTag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 Ringers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9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Gen. 37:3-4, 50:15-17, 19-20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Robe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Santa Claus Story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Donuts with Dad &amp; Game Night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10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Deut. 5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Stone Tablets</w:t>
            </w:r>
          </w:p>
          <w:p w:rsidR="00993501" w:rsidRDefault="00993501" w:rsidP="0061309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Christmas Pageant</w:t>
            </w:r>
          </w:p>
          <w:p w:rsidR="00993501" w:rsidRPr="009F1249" w:rsidRDefault="00993501" w:rsidP="0061309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Bake Cookies for Sunday School classes</w:t>
            </w:r>
          </w:p>
        </w:tc>
      </w:tr>
      <w:tr w:rsidR="00993501" w:rsidRPr="009F1249" w:rsidTr="002516EC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11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Josh. 2:1, 8-9, 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12-13, 17-18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Red Rope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Perform Christmas Pageant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Thank Sunday Night Workers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12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Ruth 1:6-9, 16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Wheat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The Invisible Angel-dollar in the isle at stores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Cards around town</w:t>
            </w: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13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1 Sam. 16:6-7, 10-12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Crown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Synonym Carol Guessing Game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Letter to the Troops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14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Is. 9:2, 6-7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Light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12 Days of Christmas Game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Pass out Stickers</w:t>
            </w: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15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1 Kings 18:18-24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Fire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Bowls of Color and Corn &amp; Movie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Gift a cart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16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 Jonah 1:1-3, 17, 2:10, 3:1-3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Whale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Crayon Candles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Backpack for Homeless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 Micah 5:2-5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Buildings</w:t>
            </w:r>
          </w:p>
          <w:p w:rsidR="00993501" w:rsidRDefault="00993501" w:rsidP="000A4CB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 &amp; Angel:  Gifts from the Heart, Hand, and Home (Ronald McDonald House)</w:t>
            </w:r>
          </w:p>
          <w:p w:rsidR="00993501" w:rsidRPr="009F1249" w:rsidRDefault="00993501" w:rsidP="000A4CB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 </w:t>
            </w:r>
          </w:p>
        </w:tc>
      </w:tr>
      <w:tr w:rsidR="00993501" w:rsidRPr="009F1249" w:rsidTr="002516EC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18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Esther 4:10-16</w:t>
            </w:r>
          </w:p>
          <w:p w:rsidR="00993501" w:rsidRDefault="00993501" w:rsidP="000A4CB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Septer</w:t>
            </w:r>
          </w:p>
          <w:p w:rsidR="00993501" w:rsidRDefault="00993501" w:rsidP="000A4CB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Caroling</w:t>
            </w:r>
          </w:p>
          <w:p w:rsidR="00993501" w:rsidRPr="009F1249" w:rsidRDefault="00993501" w:rsidP="000A4CB7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Thank Sunday School Teachers &amp; Pastor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19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Hab. 2:1, 3:17-19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Tower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No Bake Spiced Dough Ornaments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Angel: </w:t>
            </w:r>
            <w:r w:rsidRPr="009F1249">
              <w:rPr>
                <w:rStyle w:val="WinCalendarBLANKCELLSTYLE2"/>
                <w:rFonts w:ascii="Tahoma" w:hAnsi="Tahoma" w:cs="Tahoma"/>
                <w:szCs w:val="16"/>
              </w:rPr>
              <w:t>Candy Cane Reindeer to Neighbors</w:t>
            </w: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20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Luke 1:6-8, 11-17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Two People</w:t>
            </w:r>
          </w:p>
          <w:p w:rsidR="00993501" w:rsidRPr="009F1249" w:rsidRDefault="00993501" w:rsidP="007A6416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 &amp; Angel:  Gifts from the Heart, Hand, and Home (John Knox)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21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Matt. 3:1-3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Shell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 &amp; Angel:  Gifts-in-a-Jar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22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 Luke 1:28-35, 38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Heart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Easy Fruitcake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Bake cookies for Police Officers and Fire Department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23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 Matt. 1:20-23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Tools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It’s All in the Presentation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Angel:  </w:t>
            </w:r>
            <w:smartTag w:uri="urn:schemas-microsoft-com:office:smarttags" w:element="place">
              <w:r>
                <w:rPr>
                  <w:rStyle w:val="WinCalendarBLANKCELLSTYLE2"/>
                  <w:rFonts w:ascii="Tahoma" w:hAnsi="Tahoma" w:cs="Tahoma"/>
                  <w:szCs w:val="16"/>
                </w:rPr>
                <w:t>CoCo</w:t>
              </w:r>
            </w:smartTag>
            <w:r>
              <w:rPr>
                <w:rStyle w:val="WinCalendarBLANKCELLSTYLE2"/>
                <w:rFonts w:ascii="Tahoma" w:hAnsi="Tahoma" w:cs="Tahoma"/>
                <w:szCs w:val="16"/>
              </w:rPr>
              <w:t xml:space="preserve"> Keys for Swimming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24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Luke 2:1-7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Baby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Christmas Wassail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Angel:  Jesus Birthday Cake &amp; Christmas Story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Candlelight Service</w:t>
            </w:r>
          </w:p>
        </w:tc>
      </w:tr>
      <w:tr w:rsidR="00993501" w:rsidRPr="009F1249" w:rsidTr="002516EC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25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Jesse Tree verses: Luke 2:11-19</w:t>
            </w:r>
          </w:p>
          <w:p w:rsidR="00993501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Ornament:  Star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Christmas Angel:  Support Missionary through Lottie Moon and Thank Church Janitor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26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ADVENT:  Send Christmas Greetings for a Happy New Year!</w:t>
            </w: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27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  <w:r>
              <w:rPr>
                <w:rStyle w:val="WinCalendarBLANKCELLSTYLE2"/>
                <w:rFonts w:ascii="Tahoma" w:hAnsi="Tahoma" w:cs="Tahoma"/>
                <w:szCs w:val="16"/>
              </w:rPr>
              <w:t>*Plus, each day read ONE story from The Jesse Tree book by McCaughrean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28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</w:p>
        </w:tc>
        <w:tc>
          <w:tcPr>
            <w:tcW w:w="715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29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30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FAFCE5"/>
          </w:tcPr>
          <w:p w:rsidR="00993501" w:rsidRPr="009F1249" w:rsidRDefault="00993501" w:rsidP="009F1249">
            <w:pPr>
              <w:pStyle w:val="CalendarText"/>
              <w:jc w:val="center"/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</w:pPr>
            <w:r w:rsidRPr="009F1249">
              <w:rPr>
                <w:rStyle w:val="StyleStyleCalendarNumbers10ptNotBold11pt"/>
                <w:rFonts w:ascii="Tahoma" w:hAnsi="Tahoma" w:cs="Tahoma"/>
                <w:sz w:val="16"/>
                <w:szCs w:val="16"/>
              </w:rPr>
              <w:t>31</w:t>
            </w:r>
          </w:p>
          <w:p w:rsidR="00993501" w:rsidRPr="009F1249" w:rsidRDefault="00993501" w:rsidP="009F1249">
            <w:pPr>
              <w:pStyle w:val="CalendarText"/>
              <w:jc w:val="center"/>
              <w:rPr>
                <w:rStyle w:val="WinCalendarBLANKCELLSTYLE2"/>
                <w:rFonts w:ascii="Tahoma" w:hAnsi="Tahoma" w:cs="Tahoma"/>
                <w:szCs w:val="16"/>
              </w:rPr>
            </w:pPr>
          </w:p>
        </w:tc>
      </w:tr>
    </w:tbl>
    <w:p w:rsidR="00993501" w:rsidRPr="009F1249" w:rsidRDefault="00993501" w:rsidP="009F1249">
      <w:pPr>
        <w:spacing w:after="0"/>
        <w:jc w:val="center"/>
        <w:rPr>
          <w:rStyle w:val="Hyperlink"/>
          <w:rFonts w:ascii="Tahoma" w:hAnsi="Tahoma" w:cs="Tahoma"/>
          <w:color w:val="737373"/>
          <w:sz w:val="16"/>
          <w:szCs w:val="16"/>
        </w:rPr>
      </w:pPr>
      <w:r w:rsidRPr="009F1249">
        <w:rPr>
          <w:rFonts w:ascii="Tahoma" w:hAnsi="Tahoma" w:cs="Tahoma"/>
          <w:color w:val="737373"/>
          <w:sz w:val="16"/>
          <w:szCs w:val="16"/>
        </w:rPr>
        <w:t xml:space="preserve">More Calendar: </w:t>
      </w:r>
      <w:hyperlink r:id="rId6" w:history="1">
        <w:r w:rsidRPr="009F1249">
          <w:rPr>
            <w:rStyle w:val="Hyperlink"/>
            <w:rFonts w:ascii="Tahoma" w:hAnsi="Tahoma" w:cs="Tahoma"/>
            <w:color w:val="737373"/>
            <w:sz w:val="16"/>
            <w:szCs w:val="16"/>
          </w:rPr>
          <w:t>Jan</w:t>
        </w:r>
      </w:hyperlink>
      <w:r w:rsidRPr="009F1249">
        <w:rPr>
          <w:rFonts w:ascii="Tahoma" w:hAnsi="Tahoma" w:cs="Tahoma"/>
          <w:color w:val="737373"/>
          <w:sz w:val="16"/>
          <w:szCs w:val="16"/>
        </w:rPr>
        <w:t xml:space="preserve">, </w:t>
      </w:r>
      <w:hyperlink r:id="rId7" w:history="1">
        <w:r w:rsidRPr="009F1249">
          <w:rPr>
            <w:rStyle w:val="Hyperlink"/>
            <w:rFonts w:ascii="Tahoma" w:hAnsi="Tahoma" w:cs="Tahoma"/>
            <w:color w:val="737373"/>
            <w:sz w:val="16"/>
            <w:szCs w:val="16"/>
          </w:rPr>
          <w:t>Feb</w:t>
        </w:r>
      </w:hyperlink>
      <w:r w:rsidRPr="009F1249">
        <w:rPr>
          <w:rFonts w:ascii="Tahoma" w:hAnsi="Tahoma" w:cs="Tahoma"/>
          <w:color w:val="737373"/>
          <w:sz w:val="16"/>
          <w:szCs w:val="16"/>
        </w:rPr>
        <w:t xml:space="preserve">, </w:t>
      </w:r>
      <w:hyperlink r:id="rId8" w:history="1">
        <w:r w:rsidRPr="009F1249">
          <w:rPr>
            <w:rStyle w:val="Hyperlink"/>
            <w:rFonts w:ascii="Tahoma" w:hAnsi="Tahoma" w:cs="Tahoma"/>
            <w:color w:val="737373"/>
            <w:sz w:val="16"/>
            <w:szCs w:val="16"/>
          </w:rPr>
          <w:t>PDF Calendar</w:t>
        </w:r>
      </w:hyperlink>
    </w:p>
    <w:p w:rsidR="00993501" w:rsidRPr="009F1249" w:rsidRDefault="00993501" w:rsidP="002516EC">
      <w:pPr>
        <w:spacing w:after="0"/>
        <w:rPr>
          <w:rFonts w:ascii="Tahoma" w:hAnsi="Tahoma" w:cs="Tahoma"/>
          <w:color w:val="737373"/>
          <w:sz w:val="16"/>
          <w:szCs w:val="16"/>
        </w:rPr>
      </w:pPr>
    </w:p>
    <w:p w:rsidR="00993501" w:rsidRPr="006D243A" w:rsidRDefault="00993501" w:rsidP="002516EC">
      <w:pPr>
        <w:spacing w:after="0"/>
        <w:rPr>
          <w:rFonts w:ascii="Arial" w:hAnsi="Arial" w:cs="Arial"/>
          <w:color w:val="244061"/>
        </w:rPr>
      </w:pPr>
      <w:r w:rsidRPr="006D243A">
        <w:rPr>
          <w:rFonts w:ascii="Arial" w:hAnsi="Arial" w:cs="Arial"/>
          <w:color w:val="244061"/>
        </w:rPr>
        <w:t xml:space="preserve">Created with </w:t>
      </w:r>
      <w:hyperlink r:id="rId9" w:history="1">
        <w:r w:rsidRPr="006D243A">
          <w:rPr>
            <w:rStyle w:val="Hyperlink"/>
            <w:rFonts w:ascii="Arial" w:hAnsi="Arial" w:cs="Arial"/>
            <w:color w:val="0000CC"/>
          </w:rPr>
          <w:t>WinCalendar</w:t>
        </w:r>
      </w:hyperlink>
      <w:r w:rsidRPr="006D243A">
        <w:rPr>
          <w:rFonts w:ascii="Arial" w:hAnsi="Arial" w:cs="Arial"/>
          <w:color w:val="244061"/>
        </w:rPr>
        <w:t xml:space="preserve"> Calendar Maker</w:t>
      </w:r>
    </w:p>
    <w:p w:rsidR="00993501" w:rsidRPr="006D243A" w:rsidRDefault="00993501" w:rsidP="002516EC">
      <w:pPr>
        <w:tabs>
          <w:tab w:val="left" w:pos="360"/>
        </w:tabs>
        <w:spacing w:after="0"/>
        <w:rPr>
          <w:rFonts w:ascii="Arial" w:hAnsi="Arial" w:cs="Arial"/>
          <w:color w:val="000080"/>
          <w:sz w:val="20"/>
          <w:szCs w:val="20"/>
        </w:rPr>
      </w:pPr>
      <w:r w:rsidRPr="006D243A">
        <w:rPr>
          <w:rFonts w:ascii="Arial" w:hAnsi="Arial" w:cs="Arial"/>
          <w:color w:val="008080"/>
          <w:sz w:val="20"/>
          <w:szCs w:val="20"/>
        </w:rPr>
        <w:t>►</w:t>
      </w:r>
      <w:r w:rsidRPr="006D243A">
        <w:rPr>
          <w:rFonts w:ascii="Arial" w:hAnsi="Arial" w:cs="Arial"/>
          <w:color w:val="000080"/>
          <w:sz w:val="20"/>
          <w:szCs w:val="20"/>
        </w:rPr>
        <w:tab/>
      </w:r>
      <w:r w:rsidRPr="006D243A">
        <w:rPr>
          <w:rFonts w:ascii="Arial" w:hAnsi="Arial" w:cs="Arial"/>
          <w:color w:val="244061"/>
          <w:sz w:val="20"/>
          <w:szCs w:val="20"/>
        </w:rPr>
        <w:t>For more sizes, layouts, colors, options &amp; for calendars holidays download WinCalendar.</w:t>
      </w:r>
    </w:p>
    <w:p w:rsidR="00993501" w:rsidRPr="006D243A" w:rsidRDefault="00993501" w:rsidP="002516EC">
      <w:pPr>
        <w:tabs>
          <w:tab w:val="left" w:pos="360"/>
        </w:tabs>
        <w:spacing w:after="0"/>
        <w:ind w:left="360" w:hanging="360"/>
        <w:rPr>
          <w:rFonts w:ascii="Arial" w:hAnsi="Arial" w:cs="Arial"/>
          <w:color w:val="244061"/>
          <w:sz w:val="20"/>
          <w:szCs w:val="20"/>
        </w:rPr>
      </w:pPr>
      <w:r w:rsidRPr="006D243A">
        <w:rPr>
          <w:rFonts w:ascii="Arial" w:hAnsi="Arial" w:cs="Arial"/>
          <w:color w:val="008080"/>
          <w:sz w:val="20"/>
          <w:szCs w:val="20"/>
        </w:rPr>
        <w:t>►</w:t>
      </w:r>
      <w:r w:rsidRPr="006D243A">
        <w:rPr>
          <w:rFonts w:ascii="Arial" w:hAnsi="Arial" w:cs="Arial"/>
          <w:color w:val="000080"/>
          <w:sz w:val="20"/>
          <w:szCs w:val="20"/>
        </w:rPr>
        <w:t xml:space="preserve"> </w:t>
      </w:r>
      <w:r w:rsidRPr="006D243A">
        <w:rPr>
          <w:rFonts w:ascii="Arial" w:hAnsi="Arial" w:cs="Arial"/>
          <w:color w:val="000080"/>
          <w:sz w:val="20"/>
          <w:szCs w:val="20"/>
        </w:rPr>
        <w:tab/>
      </w:r>
      <w:r w:rsidRPr="006D243A">
        <w:rPr>
          <w:rFonts w:ascii="Arial" w:hAnsi="Arial" w:cs="Arial"/>
          <w:color w:val="244061"/>
          <w:sz w:val="20"/>
          <w:szCs w:val="20"/>
        </w:rPr>
        <w:t xml:space="preserve">You can also import </w:t>
      </w:r>
      <w:hyperlink r:id="rId10" w:history="1">
        <w:r w:rsidRPr="006D243A">
          <w:rPr>
            <w:rStyle w:val="Hyperlink"/>
            <w:rFonts w:ascii="Arial" w:hAnsi="Arial" w:cs="Arial"/>
            <w:color w:val="0000CC"/>
            <w:sz w:val="20"/>
            <w:szCs w:val="20"/>
          </w:rPr>
          <w:t>Google Calendar</w:t>
        </w:r>
      </w:hyperlink>
      <w:r w:rsidRPr="006D243A">
        <w:rPr>
          <w:rFonts w:ascii="Arial" w:hAnsi="Arial" w:cs="Arial"/>
          <w:color w:val="244061"/>
          <w:sz w:val="20"/>
          <w:szCs w:val="20"/>
        </w:rPr>
        <w:t xml:space="preserve">, </w:t>
      </w:r>
      <w:hyperlink r:id="rId11" w:history="1">
        <w:r w:rsidRPr="006D243A">
          <w:rPr>
            <w:rStyle w:val="Hyperlink"/>
            <w:rFonts w:ascii="Arial" w:hAnsi="Arial" w:cs="Arial"/>
            <w:color w:val="0000CC"/>
            <w:sz w:val="20"/>
            <w:szCs w:val="20"/>
          </w:rPr>
          <w:t>Yahoo Calendar</w:t>
        </w:r>
      </w:hyperlink>
      <w:r w:rsidRPr="006D243A">
        <w:rPr>
          <w:rFonts w:ascii="Arial" w:hAnsi="Arial" w:cs="Arial"/>
          <w:color w:val="244061"/>
          <w:sz w:val="20"/>
          <w:szCs w:val="20"/>
        </w:rPr>
        <w:t xml:space="preserve">, </w:t>
      </w:r>
      <w:hyperlink r:id="rId12" w:history="1">
        <w:r w:rsidRPr="006D243A">
          <w:rPr>
            <w:rStyle w:val="Hyperlink"/>
            <w:rFonts w:ascii="Arial" w:hAnsi="Arial" w:cs="Arial"/>
            <w:color w:val="0000CC"/>
            <w:sz w:val="20"/>
            <w:szCs w:val="20"/>
          </w:rPr>
          <w:t>Ical</w:t>
        </w:r>
      </w:hyperlink>
      <w:r w:rsidRPr="006D243A">
        <w:rPr>
          <w:rFonts w:ascii="Arial" w:hAnsi="Arial" w:cs="Arial"/>
          <w:color w:val="244061"/>
          <w:sz w:val="20"/>
          <w:szCs w:val="20"/>
        </w:rPr>
        <w:t xml:space="preserve"> and </w:t>
      </w:r>
      <w:hyperlink r:id="rId13" w:history="1">
        <w:r w:rsidRPr="006D243A">
          <w:rPr>
            <w:rStyle w:val="Hyperlink"/>
            <w:rFonts w:ascii="Arial" w:hAnsi="Arial" w:cs="Arial"/>
            <w:color w:val="0000CC"/>
            <w:sz w:val="20"/>
            <w:szCs w:val="20"/>
          </w:rPr>
          <w:t>Microsoft Outlook</w:t>
        </w:r>
      </w:hyperlink>
      <w:r w:rsidRPr="006D243A">
        <w:rPr>
          <w:rFonts w:ascii="Arial" w:hAnsi="Arial" w:cs="Arial"/>
          <w:color w:val="244061"/>
          <w:sz w:val="20"/>
          <w:szCs w:val="20"/>
        </w:rPr>
        <w:t xml:space="preserve"> data using WinCalendar.</w:t>
      </w:r>
    </w:p>
    <w:p w:rsidR="00993501" w:rsidRPr="006D243A" w:rsidRDefault="00993501" w:rsidP="002516EC">
      <w:pPr>
        <w:tabs>
          <w:tab w:val="left" w:pos="360"/>
        </w:tabs>
        <w:spacing w:after="0"/>
        <w:ind w:left="360" w:hanging="360"/>
        <w:rPr>
          <w:rFonts w:ascii="Arial" w:hAnsi="Arial" w:cs="Arial"/>
          <w:color w:val="244061"/>
          <w:sz w:val="20"/>
          <w:szCs w:val="20"/>
        </w:rPr>
      </w:pPr>
      <w:r w:rsidRPr="006D243A">
        <w:rPr>
          <w:rFonts w:ascii="Arial" w:hAnsi="Arial" w:cs="Arial"/>
          <w:color w:val="008080"/>
          <w:sz w:val="20"/>
          <w:szCs w:val="20"/>
        </w:rPr>
        <w:t>►</w:t>
      </w:r>
      <w:r w:rsidRPr="006D243A">
        <w:rPr>
          <w:rFonts w:ascii="Arial" w:hAnsi="Arial" w:cs="Arial"/>
          <w:color w:val="000080"/>
          <w:sz w:val="20"/>
          <w:szCs w:val="20"/>
        </w:rPr>
        <w:t xml:space="preserve"> </w:t>
      </w:r>
      <w:r w:rsidRPr="006D243A">
        <w:rPr>
          <w:rFonts w:ascii="Arial" w:hAnsi="Arial" w:cs="Arial"/>
          <w:color w:val="000080"/>
          <w:sz w:val="20"/>
          <w:szCs w:val="20"/>
        </w:rPr>
        <w:tab/>
      </w:r>
      <w:r w:rsidRPr="006D243A">
        <w:rPr>
          <w:rFonts w:ascii="Arial" w:hAnsi="Arial" w:cs="Arial"/>
          <w:color w:val="244061"/>
          <w:sz w:val="20"/>
          <w:szCs w:val="20"/>
        </w:rPr>
        <w:t>WinCalendar is also an integrated free Windows, Word &amp; Excel pop-up calendar &amp; date picker that supports storing of daily appointments that display on created calendars.</w:t>
      </w:r>
    </w:p>
    <w:sectPr w:rsidR="00993501" w:rsidRPr="006D243A" w:rsidSect="002516EC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16EC"/>
    <w:rsid w:val="000A4CB7"/>
    <w:rsid w:val="000F3CF4"/>
    <w:rsid w:val="001731B6"/>
    <w:rsid w:val="00173222"/>
    <w:rsid w:val="002516EC"/>
    <w:rsid w:val="00262187"/>
    <w:rsid w:val="003B389D"/>
    <w:rsid w:val="003B47A1"/>
    <w:rsid w:val="003B70B8"/>
    <w:rsid w:val="00424AD1"/>
    <w:rsid w:val="004A0064"/>
    <w:rsid w:val="00527AF2"/>
    <w:rsid w:val="00532629"/>
    <w:rsid w:val="00553811"/>
    <w:rsid w:val="005B523B"/>
    <w:rsid w:val="005E1C8E"/>
    <w:rsid w:val="006029B9"/>
    <w:rsid w:val="00613097"/>
    <w:rsid w:val="006635D6"/>
    <w:rsid w:val="006D243A"/>
    <w:rsid w:val="007A6416"/>
    <w:rsid w:val="007E6D93"/>
    <w:rsid w:val="008F1577"/>
    <w:rsid w:val="00993501"/>
    <w:rsid w:val="009F1249"/>
    <w:rsid w:val="009F3542"/>
    <w:rsid w:val="00A316B7"/>
    <w:rsid w:val="00B56836"/>
    <w:rsid w:val="00DE5217"/>
    <w:rsid w:val="00EE45CA"/>
    <w:rsid w:val="00F25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187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uiPriority w:val="99"/>
    <w:rsid w:val="002516EC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uiPriority w:val="99"/>
    <w:rsid w:val="002516EC"/>
    <w:rPr>
      <w:rFonts w:ascii="Arial" w:hAnsi="Arial" w:cs="Times New Roman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uiPriority w:val="99"/>
    <w:rsid w:val="002516EC"/>
    <w:rPr>
      <w:rFonts w:ascii="Arial" w:hAnsi="Arial" w:cs="Times New Roman"/>
      <w:b/>
      <w:bCs/>
      <w:color w:val="000080"/>
      <w:sz w:val="20"/>
      <w:szCs w:val="20"/>
    </w:rPr>
  </w:style>
  <w:style w:type="character" w:customStyle="1" w:styleId="WinCalendarHolidayRed">
    <w:name w:val="WinCalendar_HolidayRed"/>
    <w:basedOn w:val="DefaultParagraphFont"/>
    <w:uiPriority w:val="99"/>
    <w:rsid w:val="002516EC"/>
    <w:rPr>
      <w:rFonts w:ascii="Arial Narrow" w:hAnsi="Arial Narrow" w:cs="Times New Roman"/>
      <w:color w:val="990033"/>
      <w:sz w:val="16"/>
    </w:rPr>
  </w:style>
  <w:style w:type="character" w:customStyle="1" w:styleId="WinCalendarHolidayBlue">
    <w:name w:val="WinCalendar_HolidayBlue"/>
    <w:basedOn w:val="DefaultParagraphFont"/>
    <w:uiPriority w:val="99"/>
    <w:rsid w:val="002516EC"/>
    <w:rPr>
      <w:rFonts w:ascii="Arial Narrow" w:hAnsi="Arial Narrow" w:cs="Times New Roman"/>
      <w:color w:val="333399"/>
      <w:sz w:val="16"/>
    </w:rPr>
  </w:style>
  <w:style w:type="character" w:customStyle="1" w:styleId="WinCalendarBLANKCELLSTYLE2">
    <w:name w:val="WinCalendar_BLANKCELL_STYLE2"/>
    <w:basedOn w:val="DefaultParagraphFont"/>
    <w:uiPriority w:val="99"/>
    <w:rsid w:val="002516EC"/>
    <w:rPr>
      <w:rFonts w:ascii="Arial Narrow" w:hAnsi="Arial Narrow" w:cs="Times New Roman"/>
      <w:color w:val="000000"/>
      <w:sz w:val="16"/>
    </w:rPr>
  </w:style>
  <w:style w:type="character" w:styleId="Hyperlink">
    <w:name w:val="Hyperlink"/>
    <w:basedOn w:val="DefaultParagraphFont"/>
    <w:uiPriority w:val="99"/>
    <w:rsid w:val="002516EC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calendar.com/2017-Calendar-PDF" TargetMode="External"/><Relationship Id="rId13" Type="http://schemas.openxmlformats.org/officeDocument/2006/relationships/hyperlink" Target="http://www.wincalendar.com/Outlook-Calendar-Import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wincalendar.com/Holiday-Calendar/February-2017" TargetMode="External"/><Relationship Id="rId12" Type="http://schemas.openxmlformats.org/officeDocument/2006/relationships/hyperlink" Target="http://www.wincalendar.com/Ical-to-Word-or-Exce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incalendar.com/Holiday-Calendar/January-2017" TargetMode="External"/><Relationship Id="rId11" Type="http://schemas.openxmlformats.org/officeDocument/2006/relationships/hyperlink" Target="http://www.wincalendar.com/Yahoo-Calendar-Import" TargetMode="External"/><Relationship Id="rId5" Type="http://schemas.openxmlformats.org/officeDocument/2006/relationships/hyperlink" Target="http://www.wincalendar.com/Holiday-Calendar/January-2017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wincalendar.com/Google-Calendar-Import.htm" TargetMode="External"/><Relationship Id="rId4" Type="http://schemas.openxmlformats.org/officeDocument/2006/relationships/hyperlink" Target="http://www.wincalendar.com/Holiday-Calendar/November-2016" TargetMode="External"/><Relationship Id="rId9" Type="http://schemas.openxmlformats.org/officeDocument/2006/relationships/hyperlink" Target="http://www.wincalendar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688</Words>
  <Characters>3928</Characters>
  <Application>Microsoft Office Outlook</Application>
  <DocSecurity>0</DocSecurity>
  <Lines>0</Lines>
  <Paragraphs>0</Paragraphs>
  <ScaleCrop>false</ScaleCrop>
  <Company>WinCalendar.com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2016 Blank Calendar Printable Calendar</dc:title>
  <dc:subject>Blank December 2016 Calendar</dc:subject>
  <dc:creator>WinCalendar</dc:creator>
  <cp:keywords>Word Calendar, Calendar, Dec 2016,  Calendar, Printable Calendar, Portrait Calendar, Template, Blank, Holiday Calendar</cp:keywords>
  <dc:description/>
  <cp:lastModifiedBy>Dena</cp:lastModifiedBy>
  <cp:revision>2</cp:revision>
  <dcterms:created xsi:type="dcterms:W3CDTF">2016-11-29T20:59:00Z</dcterms:created>
  <dcterms:modified xsi:type="dcterms:W3CDTF">2016-11-29T20:59:00Z</dcterms:modified>
  <cp:category>Calendar</cp:category>
</cp:coreProperties>
</file>